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F7A" w:rsidRDefault="00FA2F7A" w:rsidP="00FA2F7A">
      <w:pPr>
        <w:rPr>
          <w:color w:val="1F497D"/>
        </w:rPr>
      </w:pPr>
      <w:bookmarkStart w:id="0" w:name="_GoBack"/>
      <w:bookmarkEnd w:id="0"/>
      <w:r>
        <w:rPr>
          <w:color w:val="1F497D"/>
        </w:rPr>
        <w:t>FOI REF: 2305</w:t>
      </w:r>
    </w:p>
    <w:p w:rsidR="00FA2F7A" w:rsidRDefault="00FA2F7A" w:rsidP="00FA2F7A">
      <w:pPr>
        <w:rPr>
          <w:color w:val="1F497D"/>
        </w:rPr>
      </w:pPr>
    </w:p>
    <w:p w:rsidR="00FA2F7A" w:rsidRDefault="00FA2F7A" w:rsidP="00FA2F7A">
      <w:pPr>
        <w:rPr>
          <w:color w:val="1F497D"/>
        </w:rPr>
      </w:pPr>
      <w:r>
        <w:rPr>
          <w:color w:val="1F497D"/>
        </w:rPr>
        <w:t>Dear Daniel</w:t>
      </w:r>
    </w:p>
    <w:p w:rsidR="00FA2F7A" w:rsidRDefault="00FA2F7A" w:rsidP="00FA2F7A">
      <w:pPr>
        <w:rPr>
          <w:color w:val="1F497D"/>
        </w:rPr>
      </w:pPr>
    </w:p>
    <w:p w:rsidR="00FA2F7A" w:rsidRDefault="00FA2F7A" w:rsidP="00FA2F7A">
      <w:pPr>
        <w:rPr>
          <w:color w:val="1F497D"/>
        </w:rPr>
      </w:pPr>
      <w:r>
        <w:rPr>
          <w:color w:val="1F497D"/>
        </w:rPr>
        <w:t>Please find below the response to your recent Freedom of Information enquiry from Weston Area Health NHS Trust.</w:t>
      </w:r>
    </w:p>
    <w:p w:rsidR="00FA2F7A" w:rsidRDefault="00FA2F7A" w:rsidP="00FA2F7A">
      <w:pPr>
        <w:rPr>
          <w:color w:val="1F497D"/>
        </w:rPr>
      </w:pPr>
    </w:p>
    <w:p w:rsidR="00FA2F7A" w:rsidRDefault="00FA2F7A" w:rsidP="00FA2F7A">
      <w:pPr>
        <w:rPr>
          <w:color w:val="1F497D"/>
        </w:rPr>
      </w:pPr>
    </w:p>
    <w:p w:rsidR="00FA2F7A" w:rsidRDefault="00FA2F7A" w:rsidP="00FA2F7A">
      <w:pPr>
        <w:rPr>
          <w:color w:val="1F497D"/>
        </w:rPr>
      </w:pPr>
      <w:r>
        <w:rPr>
          <w:color w:val="1F497D"/>
        </w:rPr>
        <w:t>Question 1:</w:t>
      </w:r>
    </w:p>
    <w:p w:rsidR="00FA2F7A" w:rsidRDefault="00FA2F7A" w:rsidP="00FA2F7A">
      <w:pPr>
        <w:rPr>
          <w:color w:val="1F497D"/>
        </w:rPr>
      </w:pPr>
    </w:p>
    <w:p w:rsidR="00FA2F7A" w:rsidRDefault="00FA2F7A" w:rsidP="00FA2F7A">
      <w:pPr>
        <w:rPr>
          <w:color w:val="1F497D"/>
        </w:rPr>
      </w:pPr>
      <w:r>
        <w:rPr>
          <w:color w:val="1F497D"/>
        </w:rPr>
        <w:t>How many open K041 formal complaints did you have as a Trust on the last calendar day of each month during 2015/2016 and 2016/2017 (to date)?</w:t>
      </w:r>
    </w:p>
    <w:p w:rsidR="00FA2F7A" w:rsidRDefault="00FA2F7A" w:rsidP="00FA2F7A">
      <w:pPr>
        <w:rPr>
          <w:color w:val="1F497D"/>
        </w:rPr>
      </w:pPr>
    </w:p>
    <w:p w:rsidR="00FA2F7A" w:rsidRDefault="00FA2F7A" w:rsidP="00FA2F7A">
      <w:pPr>
        <w:rPr>
          <w:color w:val="FF0000"/>
        </w:rPr>
      </w:pPr>
      <w:r>
        <w:rPr>
          <w:color w:val="FF0000"/>
        </w:rPr>
        <w:t>Due to the way the figures are recorded and subsequently reported, the complaints KO41 data is only able to be provided by quarter. I have amended the template accordingly:</w:t>
      </w:r>
    </w:p>
    <w:p w:rsidR="00FA2F7A" w:rsidRDefault="00FA2F7A" w:rsidP="00FA2F7A">
      <w:pPr>
        <w:rPr>
          <w:color w:val="1F497D"/>
        </w:rPr>
      </w:pPr>
    </w:p>
    <w:tbl>
      <w:tblPr>
        <w:tblW w:w="0" w:type="auto"/>
        <w:tblInd w:w="-116" w:type="dxa"/>
        <w:tblCellMar>
          <w:left w:w="0" w:type="dxa"/>
          <w:right w:w="0" w:type="dxa"/>
        </w:tblCellMar>
        <w:tblLook w:val="04A0" w:firstRow="1" w:lastRow="0" w:firstColumn="1" w:lastColumn="0" w:noHBand="0" w:noVBand="1"/>
      </w:tblPr>
      <w:tblGrid>
        <w:gridCol w:w="1781"/>
        <w:gridCol w:w="7459"/>
        <w:gridCol w:w="118"/>
      </w:tblGrid>
      <w:tr w:rsidR="00FA2F7A" w:rsidTr="00FA2F7A">
        <w:tc>
          <w:tcPr>
            <w:tcW w:w="18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2015/2016</w:t>
            </w:r>
          </w:p>
        </w:tc>
        <w:tc>
          <w:tcPr>
            <w:tcW w:w="7883"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Number of K041 complaints</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March 2015</w:t>
            </w:r>
          </w:p>
        </w:tc>
        <w:tc>
          <w:tcPr>
            <w:tcW w:w="776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April 2015</w:t>
            </w:r>
          </w:p>
        </w:tc>
        <w:tc>
          <w:tcPr>
            <w:tcW w:w="7767"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Q1 - 7</w:t>
            </w: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May 2015</w:t>
            </w:r>
          </w:p>
        </w:tc>
        <w:tc>
          <w:tcPr>
            <w:tcW w:w="776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June 2015</w:t>
            </w:r>
          </w:p>
        </w:tc>
        <w:tc>
          <w:tcPr>
            <w:tcW w:w="776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July 2015</w:t>
            </w:r>
          </w:p>
        </w:tc>
        <w:tc>
          <w:tcPr>
            <w:tcW w:w="7767"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Q2 - 10</w:t>
            </w: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August 2015</w:t>
            </w:r>
          </w:p>
        </w:tc>
        <w:tc>
          <w:tcPr>
            <w:tcW w:w="776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September 2015</w:t>
            </w:r>
          </w:p>
        </w:tc>
        <w:tc>
          <w:tcPr>
            <w:tcW w:w="776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October 2015</w:t>
            </w:r>
          </w:p>
        </w:tc>
        <w:tc>
          <w:tcPr>
            <w:tcW w:w="7767"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Q3 - 14</w:t>
            </w: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November 2015</w:t>
            </w:r>
          </w:p>
        </w:tc>
        <w:tc>
          <w:tcPr>
            <w:tcW w:w="776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December 2016*</w:t>
            </w:r>
          </w:p>
        </w:tc>
        <w:tc>
          <w:tcPr>
            <w:tcW w:w="776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January 2016</w:t>
            </w:r>
          </w:p>
        </w:tc>
        <w:tc>
          <w:tcPr>
            <w:tcW w:w="7767"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Q4 - 31</w:t>
            </w: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February 2016</w:t>
            </w:r>
          </w:p>
        </w:tc>
        <w:tc>
          <w:tcPr>
            <w:tcW w:w="776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c>
          <w:tcPr>
            <w:tcW w:w="120" w:type="dxa"/>
            <w:vAlign w:val="center"/>
            <w:hideMark/>
          </w:tcPr>
          <w:p w:rsidR="00FA2F7A" w:rsidRDefault="00FA2F7A">
            <w:r>
              <w:t> </w:t>
            </w:r>
          </w:p>
        </w:tc>
      </w:tr>
      <w:tr w:rsidR="00FA2F7A" w:rsidTr="00FA2F7A">
        <w:tc>
          <w:tcPr>
            <w:tcW w:w="18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March 2016</w:t>
            </w:r>
          </w:p>
        </w:tc>
        <w:tc>
          <w:tcPr>
            <w:tcW w:w="776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c>
          <w:tcPr>
            <w:tcW w:w="120" w:type="dxa"/>
            <w:vAlign w:val="center"/>
            <w:hideMark/>
          </w:tcPr>
          <w:p w:rsidR="00FA2F7A" w:rsidRDefault="00FA2F7A">
            <w:r>
              <w:t> </w:t>
            </w:r>
          </w:p>
        </w:tc>
      </w:tr>
    </w:tbl>
    <w:p w:rsidR="00FA2F7A" w:rsidRDefault="00FA2F7A" w:rsidP="00FA2F7A">
      <w:pPr>
        <w:rPr>
          <w:color w:val="1F497D"/>
        </w:rPr>
      </w:pPr>
    </w:p>
    <w:p w:rsidR="00FA2F7A" w:rsidRDefault="00FA2F7A" w:rsidP="00FA2F7A">
      <w:pPr>
        <w:rPr>
          <w:color w:val="FF0000"/>
        </w:rPr>
      </w:pPr>
      <w:r>
        <w:rPr>
          <w:color w:val="FF0000"/>
        </w:rPr>
        <w:t>*I will assume this date is a typo and have provided the figures to include Dec 2015.</w:t>
      </w:r>
    </w:p>
    <w:p w:rsidR="00FA2F7A" w:rsidRDefault="00FA2F7A" w:rsidP="00FA2F7A">
      <w:pPr>
        <w:rPr>
          <w:color w:val="FF0000"/>
        </w:rPr>
      </w:pPr>
    </w:p>
    <w:p w:rsidR="00FA2F7A" w:rsidRDefault="00FA2F7A" w:rsidP="00FA2F7A">
      <w:pPr>
        <w:rPr>
          <w:color w:val="1F497D"/>
        </w:rPr>
      </w:pPr>
    </w:p>
    <w:tbl>
      <w:tblPr>
        <w:tblW w:w="0" w:type="auto"/>
        <w:tblCellMar>
          <w:left w:w="0" w:type="dxa"/>
          <w:right w:w="0" w:type="dxa"/>
        </w:tblCellMar>
        <w:tblLook w:val="04A0" w:firstRow="1" w:lastRow="0" w:firstColumn="1" w:lastColumn="0" w:noHBand="0" w:noVBand="1"/>
      </w:tblPr>
      <w:tblGrid>
        <w:gridCol w:w="1977"/>
        <w:gridCol w:w="2977"/>
      </w:tblGrid>
      <w:tr w:rsidR="00FA2F7A" w:rsidTr="00FA2F7A">
        <w:tc>
          <w:tcPr>
            <w:tcW w:w="19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2016/2017</w:t>
            </w: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Number of K041 complaints</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April 2016</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Q1 - 33</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May 2016</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June 2016</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July 2016</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Not yet available</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August 2016</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September 2016</w:t>
            </w:r>
          </w:p>
        </w:tc>
        <w:tc>
          <w:tcPr>
            <w:tcW w:w="2977" w:type="dxa"/>
            <w:tcBorders>
              <w:top w:val="nil"/>
              <w:left w:val="nil"/>
              <w:bottom w:val="single" w:sz="8" w:space="0" w:color="auto"/>
              <w:right w:val="single" w:sz="8" w:space="0" w:color="auto"/>
            </w:tcBorders>
            <w:tcMar>
              <w:top w:w="0" w:type="dxa"/>
              <w:left w:w="108" w:type="dxa"/>
              <w:bottom w:w="0" w:type="dxa"/>
              <w:right w:w="108" w:type="dxa"/>
            </w:tcMar>
          </w:tcPr>
          <w:p w:rsidR="00FA2F7A" w:rsidRDefault="00FA2F7A">
            <w:pPr>
              <w:rPr>
                <w:color w:val="FF0000"/>
              </w:rPr>
            </w:pPr>
          </w:p>
        </w:tc>
      </w:tr>
    </w:tbl>
    <w:p w:rsidR="00FA2F7A" w:rsidRDefault="00FA2F7A" w:rsidP="00FA2F7A">
      <w:pPr>
        <w:rPr>
          <w:color w:val="1F497D"/>
        </w:rPr>
      </w:pPr>
    </w:p>
    <w:p w:rsidR="00FA2F7A" w:rsidRDefault="00FA2F7A" w:rsidP="00FA2F7A">
      <w:pPr>
        <w:rPr>
          <w:color w:val="1F497D"/>
        </w:rPr>
      </w:pPr>
    </w:p>
    <w:p w:rsidR="00FA2F7A" w:rsidRDefault="00FA2F7A" w:rsidP="00FA2F7A">
      <w:pPr>
        <w:rPr>
          <w:color w:val="1F497D"/>
        </w:rPr>
      </w:pPr>
      <w:r>
        <w:rPr>
          <w:color w:val="1F497D"/>
        </w:rPr>
        <w:t>Question 2:</w:t>
      </w:r>
    </w:p>
    <w:p w:rsidR="00FA2F7A" w:rsidRDefault="00FA2F7A" w:rsidP="00FA2F7A">
      <w:pPr>
        <w:rPr>
          <w:color w:val="1F497D"/>
        </w:rPr>
      </w:pPr>
      <w:r>
        <w:rPr>
          <w:color w:val="1F497D"/>
        </w:rPr>
        <w:t>How many open PALS / Informal concerns did you have as a Trust on the last calendar day of each month during 2015/2016 and 2016/2017 (to date)?</w:t>
      </w:r>
    </w:p>
    <w:p w:rsidR="00FA2F7A" w:rsidRDefault="00FA2F7A" w:rsidP="00FA2F7A">
      <w:pPr>
        <w:rPr>
          <w:color w:val="1F497D"/>
        </w:rPr>
      </w:pPr>
    </w:p>
    <w:tbl>
      <w:tblPr>
        <w:tblW w:w="0" w:type="auto"/>
        <w:tblCellMar>
          <w:left w:w="0" w:type="dxa"/>
          <w:right w:w="0" w:type="dxa"/>
        </w:tblCellMar>
        <w:tblLook w:val="04A0" w:firstRow="1" w:lastRow="0" w:firstColumn="1" w:lastColumn="0" w:noHBand="0" w:noVBand="1"/>
      </w:tblPr>
      <w:tblGrid>
        <w:gridCol w:w="1977"/>
        <w:gridCol w:w="3402"/>
      </w:tblGrid>
      <w:tr w:rsidR="00FA2F7A" w:rsidTr="00FA2F7A">
        <w:tc>
          <w:tcPr>
            <w:tcW w:w="19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2015/2016</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Number of open PALs / Concerns</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March 2015</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2</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lastRenderedPageBreak/>
              <w:t>April 2015</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7</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May 2015</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4</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June 2015</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3</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July 2015</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4</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August 2015</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1</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September 2015</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3</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October 2015</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3</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November 2015</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1</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December 2016*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1</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January 2016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4</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February 2016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2</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March 2016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0</w:t>
            </w:r>
          </w:p>
        </w:tc>
      </w:tr>
    </w:tbl>
    <w:p w:rsidR="00FA2F7A" w:rsidRDefault="00FA2F7A" w:rsidP="00FA2F7A">
      <w:pPr>
        <w:rPr>
          <w:color w:val="1F497D"/>
        </w:rPr>
      </w:pPr>
    </w:p>
    <w:p w:rsidR="00FA2F7A" w:rsidRDefault="00FA2F7A" w:rsidP="00FA2F7A">
      <w:pPr>
        <w:rPr>
          <w:color w:val="FF0000"/>
        </w:rPr>
      </w:pPr>
      <w:r>
        <w:rPr>
          <w:color w:val="FF0000"/>
        </w:rPr>
        <w:t>*I will assume this date is a typo and have provided the figures for Dec 2015.</w:t>
      </w:r>
    </w:p>
    <w:p w:rsidR="00FA2F7A" w:rsidRDefault="00FA2F7A" w:rsidP="00FA2F7A">
      <w:pPr>
        <w:rPr>
          <w:color w:val="1F497D"/>
        </w:rPr>
      </w:pPr>
    </w:p>
    <w:p w:rsidR="00FA2F7A" w:rsidRDefault="00FA2F7A" w:rsidP="00FA2F7A">
      <w:pPr>
        <w:rPr>
          <w:color w:val="1F497D"/>
        </w:rPr>
      </w:pPr>
    </w:p>
    <w:tbl>
      <w:tblPr>
        <w:tblW w:w="0" w:type="auto"/>
        <w:tblCellMar>
          <w:left w:w="0" w:type="dxa"/>
          <w:right w:w="0" w:type="dxa"/>
        </w:tblCellMar>
        <w:tblLook w:val="04A0" w:firstRow="1" w:lastRow="0" w:firstColumn="1" w:lastColumn="0" w:noHBand="0" w:noVBand="1"/>
      </w:tblPr>
      <w:tblGrid>
        <w:gridCol w:w="1977"/>
        <w:gridCol w:w="3402"/>
      </w:tblGrid>
      <w:tr w:rsidR="00FA2F7A" w:rsidTr="00FA2F7A">
        <w:tc>
          <w:tcPr>
            <w:tcW w:w="197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2016/2017</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Number of open PALs / Concerns</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April 2016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0</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May 2016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0</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June 2016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0</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July 2016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0</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August 2016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1</w:t>
            </w:r>
          </w:p>
        </w:tc>
      </w:tr>
      <w:tr w:rsidR="00FA2F7A" w:rsidTr="00FA2F7A">
        <w:tc>
          <w:tcPr>
            <w:tcW w:w="197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September 2016</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rsidR="00FA2F7A" w:rsidRDefault="00FA2F7A">
            <w:pPr>
              <w:rPr>
                <w:color w:val="FF0000"/>
              </w:rPr>
            </w:pPr>
            <w:r>
              <w:rPr>
                <w:color w:val="FF0000"/>
              </w:rPr>
              <w:t>Not yet available</w:t>
            </w:r>
          </w:p>
        </w:tc>
      </w:tr>
    </w:tbl>
    <w:p w:rsidR="00FA2F7A" w:rsidRDefault="00FA2F7A" w:rsidP="00FA2F7A">
      <w:pPr>
        <w:rPr>
          <w:color w:val="1F497D"/>
        </w:rPr>
      </w:pPr>
    </w:p>
    <w:p w:rsidR="00FA2F7A" w:rsidRDefault="00FA2F7A" w:rsidP="00FA2F7A">
      <w:pPr>
        <w:rPr>
          <w:color w:val="1F497D"/>
        </w:rPr>
      </w:pPr>
    </w:p>
    <w:p w:rsidR="00FA2F7A" w:rsidRDefault="00FA2F7A" w:rsidP="00FA2F7A">
      <w:pPr>
        <w:rPr>
          <w:color w:val="1F497D"/>
        </w:rPr>
      </w:pPr>
      <w:r>
        <w:rPr>
          <w:color w:val="1F497D"/>
        </w:rPr>
        <w:t>Question 3:</w:t>
      </w:r>
    </w:p>
    <w:p w:rsidR="00FA2F7A" w:rsidRDefault="00FA2F7A" w:rsidP="00FA2F7A">
      <w:pPr>
        <w:rPr>
          <w:color w:val="1F497D"/>
        </w:rPr>
      </w:pPr>
    </w:p>
    <w:p w:rsidR="00FA2F7A" w:rsidRDefault="00FA2F7A" w:rsidP="00FA2F7A">
      <w:pPr>
        <w:rPr>
          <w:color w:val="1F497D"/>
        </w:rPr>
      </w:pPr>
      <w:r>
        <w:rPr>
          <w:color w:val="FF0000"/>
        </w:rPr>
        <w:t>Please find attached the last 2 Annual Complaints Reports</w:t>
      </w:r>
      <w:r>
        <w:rPr>
          <w:color w:val="1F497D"/>
        </w:rPr>
        <w:t>.</w:t>
      </w:r>
    </w:p>
    <w:p w:rsidR="00FA2F7A" w:rsidRDefault="00FA2F7A" w:rsidP="00FA2F7A">
      <w:pPr>
        <w:rPr>
          <w:color w:val="1F497D"/>
        </w:rPr>
      </w:pPr>
    </w:p>
    <w:p w:rsidR="00FA2F7A" w:rsidRDefault="00FA2F7A" w:rsidP="00FA2F7A">
      <w:pPr>
        <w:rPr>
          <w:color w:val="1F497D"/>
        </w:rPr>
      </w:pPr>
    </w:p>
    <w:p w:rsidR="00FA2F7A" w:rsidRDefault="00FA2F7A" w:rsidP="00FA2F7A">
      <w:pPr>
        <w:rPr>
          <w:color w:val="1F497D"/>
        </w:rPr>
      </w:pPr>
      <w:r>
        <w:rPr>
          <w:color w:val="1F497D"/>
        </w:rPr>
        <w:t xml:space="preserve">I trust that your request has been satisfactorily answered, but I should advise you that you have the right to complain about this response by reference to the complaints procedure of the Weston Area Health NHS Trust, in which case you should write to me at this email address. </w:t>
      </w:r>
    </w:p>
    <w:p w:rsidR="00FA2F7A" w:rsidRDefault="00FA2F7A" w:rsidP="00FA2F7A">
      <w:pPr>
        <w:rPr>
          <w:color w:val="1F497D"/>
        </w:rPr>
      </w:pPr>
      <w:r>
        <w:rPr>
          <w:color w:val="1F497D"/>
        </w:rPr>
        <w:t> </w:t>
      </w:r>
    </w:p>
    <w:p w:rsidR="00FA2F7A" w:rsidRDefault="00FA2F7A" w:rsidP="00FA2F7A">
      <w:pPr>
        <w:rPr>
          <w:color w:val="1F497D"/>
        </w:rPr>
      </w:pPr>
      <w:r>
        <w:rPr>
          <w:color w:val="1F497D"/>
        </w:rPr>
        <w:t>If you remain dissatisfied with the decision of the Trust following your complaint, you may write to the Information Commissioner, whose address is:</w:t>
      </w:r>
    </w:p>
    <w:p w:rsidR="00FA2F7A" w:rsidRDefault="00FA2F7A" w:rsidP="00FA2F7A">
      <w:pPr>
        <w:rPr>
          <w:color w:val="1F497D"/>
        </w:rPr>
      </w:pPr>
    </w:p>
    <w:p w:rsidR="00FA2F7A" w:rsidRDefault="00FA2F7A" w:rsidP="00FA2F7A">
      <w:pPr>
        <w:rPr>
          <w:color w:val="1F497D"/>
        </w:rPr>
      </w:pPr>
      <w:proofErr w:type="gramStart"/>
      <w:r>
        <w:rPr>
          <w:color w:val="1F497D"/>
        </w:rPr>
        <w:t>Information Commissioner’s Office, Wycliffe House, Water Lane, Wilmslow, Cheshire SK9 5AF.</w:t>
      </w:r>
      <w:proofErr w:type="gramEnd"/>
    </w:p>
    <w:p w:rsidR="00FA2F7A" w:rsidRDefault="00FA2F7A" w:rsidP="00FA2F7A">
      <w:pPr>
        <w:rPr>
          <w:color w:val="1F497D"/>
        </w:rPr>
      </w:pPr>
    </w:p>
    <w:p w:rsidR="00FA2F7A" w:rsidRDefault="00FA2F7A" w:rsidP="00FA2F7A">
      <w:pPr>
        <w:rPr>
          <w:color w:val="1F497D"/>
        </w:rPr>
      </w:pPr>
      <w:r>
        <w:rPr>
          <w:color w:val="1F497D"/>
        </w:rPr>
        <w:t>Yours sincerely,</w:t>
      </w:r>
    </w:p>
    <w:p w:rsidR="00FA2F7A" w:rsidRDefault="00FA2F7A" w:rsidP="00FA2F7A">
      <w:pPr>
        <w:rPr>
          <w:color w:val="1F497D"/>
        </w:rPr>
      </w:pPr>
    </w:p>
    <w:p w:rsidR="00FA2F7A" w:rsidRDefault="00FA2F7A" w:rsidP="00FA2F7A">
      <w:pPr>
        <w:rPr>
          <w:color w:val="1F497D"/>
        </w:rPr>
      </w:pPr>
    </w:p>
    <w:p w:rsidR="00FA2F7A" w:rsidRDefault="00FA2F7A" w:rsidP="00FA2F7A">
      <w:pPr>
        <w:rPr>
          <w:color w:val="1F497D"/>
        </w:rPr>
      </w:pPr>
      <w:r>
        <w:rPr>
          <w:color w:val="1F497D"/>
        </w:rPr>
        <w:t>Jo Ward</w:t>
      </w:r>
    </w:p>
    <w:p w:rsidR="00FA2F7A" w:rsidRDefault="00FA2F7A" w:rsidP="00FA2F7A">
      <w:pPr>
        <w:rPr>
          <w:color w:val="1F497D"/>
        </w:rPr>
      </w:pPr>
    </w:p>
    <w:p w:rsidR="00FA2F7A" w:rsidRDefault="00FA2F7A" w:rsidP="00FA2F7A">
      <w:pPr>
        <w:rPr>
          <w:color w:val="1F497D"/>
        </w:rPr>
      </w:pPr>
      <w:proofErr w:type="gramStart"/>
      <w:r>
        <w:rPr>
          <w:color w:val="1F497D"/>
        </w:rPr>
        <w:t>on</w:t>
      </w:r>
      <w:proofErr w:type="gramEnd"/>
      <w:r>
        <w:rPr>
          <w:color w:val="1F497D"/>
        </w:rPr>
        <w:t xml:space="preserve"> behalf of Gillian Hoskins </w:t>
      </w:r>
    </w:p>
    <w:p w:rsidR="00FA2F7A" w:rsidRDefault="00FA2F7A" w:rsidP="00FA2F7A">
      <w:pPr>
        <w:rPr>
          <w:color w:val="1F497D"/>
        </w:rPr>
      </w:pPr>
      <w:r>
        <w:rPr>
          <w:color w:val="1F497D"/>
        </w:rPr>
        <w:t>Associate Director of Governance and Patient Experience</w:t>
      </w:r>
    </w:p>
    <w:p w:rsidR="00FA2F7A" w:rsidRDefault="00FA2F7A" w:rsidP="00FA2F7A">
      <w:pPr>
        <w:rPr>
          <w:color w:val="1F497D"/>
        </w:rPr>
      </w:pPr>
      <w:r>
        <w:rPr>
          <w:color w:val="1F497D"/>
        </w:rPr>
        <w:t>Weston Area Health NHS Trust</w:t>
      </w:r>
    </w:p>
    <w:p w:rsidR="00FA2F7A" w:rsidRDefault="00FA2F7A" w:rsidP="00FA2F7A">
      <w:pPr>
        <w:rPr>
          <w:color w:val="1F497D"/>
        </w:rPr>
      </w:pPr>
    </w:p>
    <w:p w:rsidR="00FA2F7A" w:rsidRDefault="00D93C66" w:rsidP="00FA2F7A">
      <w:pPr>
        <w:rPr>
          <w:color w:val="1F497D"/>
        </w:rPr>
      </w:pPr>
      <w:hyperlink r:id="rId5" w:history="1">
        <w:r w:rsidR="00FA2F7A">
          <w:rPr>
            <w:rStyle w:val="Hyperlink"/>
          </w:rPr>
          <w:t>gillian.hoskins@nhs.net</w:t>
        </w:r>
      </w:hyperlink>
    </w:p>
    <w:p w:rsidR="00FA2F7A" w:rsidRDefault="00FA2F7A" w:rsidP="00FA2F7A">
      <w:pPr>
        <w:rPr>
          <w:color w:val="1F497D"/>
        </w:rPr>
      </w:pPr>
      <w:r>
        <w:rPr>
          <w:color w:val="1F497D"/>
        </w:rPr>
        <w:t>Telephone: 01934 647002</w:t>
      </w:r>
    </w:p>
    <w:p w:rsidR="007318CF" w:rsidRDefault="007318CF"/>
    <w:p w:rsidR="00FA2F7A" w:rsidRDefault="00FA2F7A">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6" o:title=""/>
          </v:shape>
          <o:OLEObject Type="Embed" ProgID="AcroExch.Document.7" ShapeID="_x0000_i1025" DrawAspect="Icon" ObjectID="_1557816301" r:id="rId7"/>
        </w:object>
      </w:r>
      <w:r w:rsidRPr="00FA2F7A">
        <w:t xml:space="preserve"> </w:t>
      </w:r>
      <w:r>
        <w:object w:dxaOrig="1550" w:dyaOrig="991">
          <v:shape id="_x0000_i1026" type="#_x0000_t75" style="width:77.25pt;height:49.5pt" o:ole="">
            <v:imagedata r:id="rId8" o:title=""/>
          </v:shape>
          <o:OLEObject Type="Embed" ProgID="AcroExch.Document.7" ShapeID="_x0000_i1026" DrawAspect="Icon" ObjectID="_1557816302" r:id="rId9"/>
        </w:object>
      </w:r>
    </w:p>
    <w:p w:rsidR="00FA2F7A" w:rsidRDefault="00FA2F7A"/>
    <w:p w:rsidR="00FA2F7A" w:rsidRDefault="00FA2F7A">
      <w:r>
        <w:t>FOI REF: 2360</w:t>
      </w:r>
    </w:p>
    <w:p w:rsidR="00FA2F7A" w:rsidRDefault="00FA2F7A"/>
    <w:p w:rsidR="00FA2F7A" w:rsidRDefault="00FA2F7A" w:rsidP="00FA2F7A">
      <w:pPr>
        <w:rPr>
          <w:color w:val="1F497D"/>
        </w:rPr>
      </w:pPr>
      <w:r>
        <w:rPr>
          <w:color w:val="1F497D"/>
        </w:rPr>
        <w:t>Dear Jane</w:t>
      </w:r>
    </w:p>
    <w:p w:rsidR="00FA2F7A" w:rsidRDefault="00FA2F7A" w:rsidP="00FA2F7A">
      <w:pPr>
        <w:rPr>
          <w:color w:val="1F497D"/>
        </w:rPr>
      </w:pPr>
    </w:p>
    <w:p w:rsidR="00FA2F7A" w:rsidRDefault="00FA2F7A" w:rsidP="00FA2F7A">
      <w:pPr>
        <w:rPr>
          <w:color w:val="1F497D"/>
        </w:rPr>
      </w:pPr>
      <w:r>
        <w:rPr>
          <w:color w:val="1F497D"/>
        </w:rPr>
        <w:t>Please find attached the response to your recent Freedom of Information enquiry from Weston Area Health NHS Trust.</w:t>
      </w:r>
    </w:p>
    <w:p w:rsidR="00FA2F7A" w:rsidRDefault="00FA2F7A" w:rsidP="00FA2F7A">
      <w:pPr>
        <w:rPr>
          <w:color w:val="1F497D"/>
        </w:rPr>
      </w:pPr>
    </w:p>
    <w:p w:rsidR="00FA2F7A" w:rsidRDefault="00FA2F7A" w:rsidP="00FA2F7A">
      <w:pPr>
        <w:rPr>
          <w:color w:val="1F497D"/>
        </w:rPr>
      </w:pPr>
      <w:r>
        <w:rPr>
          <w:color w:val="1F497D"/>
        </w:rPr>
        <w:t>We request the first 25 type-written letters of complaint that your Trust received after 1st October 2013. If your Trust contains more than one unit, we request that the letters are from across the units.</w:t>
      </w:r>
    </w:p>
    <w:p w:rsidR="00FA2F7A" w:rsidRDefault="00FA2F7A" w:rsidP="00FA2F7A">
      <w:pPr>
        <w:rPr>
          <w:color w:val="1F497D"/>
        </w:rPr>
      </w:pPr>
    </w:p>
    <w:p w:rsidR="00FA2F7A" w:rsidRDefault="00FA2F7A" w:rsidP="00FA2F7A">
      <w:pPr>
        <w:rPr>
          <w:color w:val="1F497D"/>
        </w:rPr>
      </w:pPr>
    </w:p>
    <w:p w:rsidR="00FA2F7A" w:rsidRDefault="00FA2F7A" w:rsidP="00FA2F7A">
      <w:pPr>
        <w:rPr>
          <w:color w:val="1F497D"/>
        </w:rPr>
      </w:pPr>
      <w:r>
        <w:rPr>
          <w:color w:val="1F497D"/>
        </w:rPr>
        <w:t xml:space="preserve">I trust that your request has been satisfactorily answered, but I should advise you that you have the right to complain about this response by reference to the complaints procedure of the Weston Area Health NHS Trust, in which case you should write to me at this email address. </w:t>
      </w:r>
    </w:p>
    <w:p w:rsidR="00FA2F7A" w:rsidRDefault="00FA2F7A" w:rsidP="00FA2F7A">
      <w:pPr>
        <w:rPr>
          <w:color w:val="1F497D"/>
        </w:rPr>
      </w:pPr>
      <w:r>
        <w:rPr>
          <w:color w:val="1F497D"/>
        </w:rPr>
        <w:t> </w:t>
      </w:r>
    </w:p>
    <w:p w:rsidR="00FA2F7A" w:rsidRDefault="00FA2F7A" w:rsidP="00FA2F7A">
      <w:pPr>
        <w:rPr>
          <w:color w:val="1F497D"/>
        </w:rPr>
      </w:pPr>
      <w:r>
        <w:rPr>
          <w:color w:val="1F497D"/>
        </w:rPr>
        <w:t>If you remain dissatisfied with the decision of the Trust following your complaint, you may write to the Information Commissioner, whose address is:</w:t>
      </w:r>
    </w:p>
    <w:p w:rsidR="00FA2F7A" w:rsidRDefault="00FA2F7A" w:rsidP="00FA2F7A">
      <w:pPr>
        <w:rPr>
          <w:color w:val="1F497D"/>
        </w:rPr>
      </w:pPr>
    </w:p>
    <w:p w:rsidR="00FA2F7A" w:rsidRDefault="00FA2F7A" w:rsidP="00FA2F7A">
      <w:pPr>
        <w:rPr>
          <w:color w:val="1F497D"/>
        </w:rPr>
      </w:pPr>
      <w:proofErr w:type="gramStart"/>
      <w:r>
        <w:rPr>
          <w:color w:val="1F497D"/>
        </w:rPr>
        <w:t>Information Commissioner’s Office, Wycliffe House, Water Lane, Wilmslow, Cheshire SK9 5AF.</w:t>
      </w:r>
      <w:proofErr w:type="gramEnd"/>
    </w:p>
    <w:p w:rsidR="00FA2F7A" w:rsidRDefault="00FA2F7A" w:rsidP="00FA2F7A">
      <w:pPr>
        <w:rPr>
          <w:color w:val="1F497D"/>
        </w:rPr>
      </w:pPr>
    </w:p>
    <w:p w:rsidR="00FA2F7A" w:rsidRDefault="00FA2F7A" w:rsidP="00FA2F7A">
      <w:pPr>
        <w:rPr>
          <w:color w:val="1F497D"/>
        </w:rPr>
      </w:pPr>
      <w:r>
        <w:rPr>
          <w:color w:val="1F497D"/>
        </w:rPr>
        <w:t>Yours sincerely,</w:t>
      </w:r>
    </w:p>
    <w:p w:rsidR="00FA2F7A" w:rsidRDefault="00FA2F7A" w:rsidP="00FA2F7A">
      <w:pPr>
        <w:rPr>
          <w:color w:val="1F497D"/>
        </w:rPr>
      </w:pPr>
    </w:p>
    <w:p w:rsidR="00FA2F7A" w:rsidRDefault="00FA2F7A" w:rsidP="00FA2F7A">
      <w:pPr>
        <w:rPr>
          <w:color w:val="1F497D"/>
        </w:rPr>
      </w:pPr>
    </w:p>
    <w:p w:rsidR="00FA2F7A" w:rsidRDefault="00FA2F7A" w:rsidP="00FA2F7A">
      <w:pPr>
        <w:rPr>
          <w:color w:val="1F497D"/>
        </w:rPr>
      </w:pPr>
    </w:p>
    <w:p w:rsidR="00FA2F7A" w:rsidRDefault="00FA2F7A" w:rsidP="00FA2F7A">
      <w:pPr>
        <w:rPr>
          <w:color w:val="1F497D"/>
        </w:rPr>
      </w:pPr>
      <w:r>
        <w:rPr>
          <w:color w:val="1F497D"/>
        </w:rPr>
        <w:t>Jo Ward</w:t>
      </w:r>
    </w:p>
    <w:p w:rsidR="00FA2F7A" w:rsidRDefault="00FA2F7A" w:rsidP="00FA2F7A">
      <w:pPr>
        <w:rPr>
          <w:color w:val="1F497D"/>
        </w:rPr>
      </w:pPr>
    </w:p>
    <w:p w:rsidR="00FA2F7A" w:rsidRDefault="00FA2F7A" w:rsidP="00FA2F7A">
      <w:pPr>
        <w:rPr>
          <w:color w:val="1F497D"/>
        </w:rPr>
      </w:pPr>
      <w:proofErr w:type="gramStart"/>
      <w:r>
        <w:rPr>
          <w:color w:val="1F497D"/>
        </w:rPr>
        <w:t>on</w:t>
      </w:r>
      <w:proofErr w:type="gramEnd"/>
      <w:r>
        <w:rPr>
          <w:color w:val="1F497D"/>
        </w:rPr>
        <w:t xml:space="preserve"> behalf of Gillian Hoskins </w:t>
      </w:r>
    </w:p>
    <w:p w:rsidR="00FA2F7A" w:rsidRDefault="00FA2F7A" w:rsidP="00FA2F7A">
      <w:pPr>
        <w:rPr>
          <w:color w:val="1F497D"/>
        </w:rPr>
      </w:pPr>
      <w:r>
        <w:rPr>
          <w:color w:val="1F497D"/>
        </w:rPr>
        <w:t>Associate Director of Governance and Patient Experience</w:t>
      </w:r>
    </w:p>
    <w:p w:rsidR="00FA2F7A" w:rsidRDefault="00FA2F7A" w:rsidP="00FA2F7A">
      <w:pPr>
        <w:rPr>
          <w:color w:val="1F497D"/>
        </w:rPr>
      </w:pPr>
      <w:r>
        <w:rPr>
          <w:color w:val="1F497D"/>
        </w:rPr>
        <w:t>Weston Area Health NHS Trust</w:t>
      </w:r>
    </w:p>
    <w:p w:rsidR="00FA2F7A" w:rsidRDefault="00FA2F7A" w:rsidP="00FA2F7A">
      <w:pPr>
        <w:rPr>
          <w:color w:val="1F497D"/>
        </w:rPr>
      </w:pPr>
    </w:p>
    <w:p w:rsidR="00FA2F7A" w:rsidRDefault="00D93C66" w:rsidP="00FA2F7A">
      <w:pPr>
        <w:rPr>
          <w:color w:val="1F497D"/>
        </w:rPr>
      </w:pPr>
      <w:hyperlink r:id="rId10" w:history="1">
        <w:r w:rsidR="00FA2F7A">
          <w:rPr>
            <w:rStyle w:val="Hyperlink"/>
          </w:rPr>
          <w:t>gillian.hoskins@nhs.net</w:t>
        </w:r>
      </w:hyperlink>
    </w:p>
    <w:p w:rsidR="00FA2F7A" w:rsidRDefault="00FA2F7A" w:rsidP="00FA2F7A">
      <w:pPr>
        <w:rPr>
          <w:color w:val="1F497D"/>
        </w:rPr>
      </w:pPr>
    </w:p>
    <w:p w:rsidR="00FA2F7A" w:rsidRDefault="00FA2F7A" w:rsidP="00FA2F7A">
      <w:pPr>
        <w:rPr>
          <w:color w:val="1F497D"/>
        </w:rPr>
      </w:pPr>
      <w:r>
        <w:rPr>
          <w:color w:val="1F497D"/>
        </w:rPr>
        <w:t>Telephone: 01934 647002</w:t>
      </w:r>
    </w:p>
    <w:p w:rsidR="00FA2F7A" w:rsidRDefault="00FA2F7A" w:rsidP="00FA2F7A">
      <w:pPr>
        <w:rPr>
          <w:color w:val="1F497D"/>
        </w:rPr>
      </w:pPr>
    </w:p>
    <w:p w:rsidR="00FA2F7A" w:rsidRDefault="00FA2F7A" w:rsidP="00FA2F7A">
      <w:pPr>
        <w:rPr>
          <w:color w:val="1F497D"/>
        </w:rPr>
      </w:pPr>
    </w:p>
    <w:p w:rsidR="00FA2F7A" w:rsidRDefault="00D93C66" w:rsidP="00FA2F7A">
      <w:pPr>
        <w:rPr>
          <w:color w:val="1F497D"/>
        </w:rPr>
      </w:pPr>
      <w:hyperlink r:id="rId11" w:history="1">
        <w:r w:rsidR="00FA2F7A">
          <w:rPr>
            <w:rStyle w:val="Hyperlink"/>
          </w:rPr>
          <w:t>www.waht.nhs.uk</w:t>
        </w:r>
      </w:hyperlink>
    </w:p>
    <w:p w:rsidR="00FA2F7A" w:rsidRDefault="00FA2F7A"/>
    <w:p w:rsidR="00FA2F7A" w:rsidRDefault="00FA2F7A">
      <w:r>
        <w:object w:dxaOrig="1550" w:dyaOrig="991">
          <v:shape id="_x0000_i1027" type="#_x0000_t75" style="width:77.25pt;height:49.5pt" o:ole="">
            <v:imagedata r:id="rId12" o:title=""/>
          </v:shape>
          <o:OLEObject Type="Embed" ProgID="AcroExch.Document.7" ShapeID="_x0000_i1027" DrawAspect="Icon" ObjectID="_1557816303" r:id="rId13"/>
        </w:object>
      </w:r>
    </w:p>
    <w:p w:rsidR="00FA2F7A" w:rsidRDefault="00FA2F7A"/>
    <w:sectPr w:rsidR="00FA2F7A" w:rsidSect="007318C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F7A"/>
    <w:rsid w:val="00284862"/>
    <w:rsid w:val="007318CF"/>
    <w:rsid w:val="00CD74FE"/>
    <w:rsid w:val="00FA2F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F7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A2F7A"/>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F7A"/>
    <w:pPr>
      <w:spacing w:after="0" w:line="240" w:lineRule="auto"/>
    </w:pPr>
    <w:rPr>
      <w:rFonts w:ascii="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A2F7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829557">
      <w:bodyDiv w:val="1"/>
      <w:marLeft w:val="0"/>
      <w:marRight w:val="0"/>
      <w:marTop w:val="0"/>
      <w:marBottom w:val="0"/>
      <w:divBdr>
        <w:top w:val="none" w:sz="0" w:space="0" w:color="auto"/>
        <w:left w:val="none" w:sz="0" w:space="0" w:color="auto"/>
        <w:bottom w:val="none" w:sz="0" w:space="0" w:color="auto"/>
        <w:right w:val="none" w:sz="0" w:space="0" w:color="auto"/>
      </w:divBdr>
    </w:div>
    <w:div w:id="648365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3.bin"/><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yperlink" Target="http://www.waht.nhs.uk" TargetMode="External"/><Relationship Id="rId5" Type="http://schemas.openxmlformats.org/officeDocument/2006/relationships/hyperlink" Target="mailto:gillian.hoskins@nhs.net" TargetMode="External"/><Relationship Id="rId15" Type="http://schemas.openxmlformats.org/officeDocument/2006/relationships/theme" Target="theme/theme1.xml"/><Relationship Id="rId10" Type="http://schemas.openxmlformats.org/officeDocument/2006/relationships/hyperlink" Target="mailto:gillian.hoskins@nhs.net" TargetMode="External"/><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29012832.dotm</Template>
  <TotalTime>1</TotalTime>
  <Pages>3</Pages>
  <Words>554</Words>
  <Characters>3161</Characters>
  <Application>Microsoft Office Word</Application>
  <DocSecurity>8</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Deploy</Company>
  <LinksUpToDate>false</LinksUpToDate>
  <CharactersWithSpaces>3708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mortimera</dc:creator>
  <cp:lastModifiedBy>morleyk</cp:lastModifiedBy>
  <cp:revision>2</cp:revision>
  <dcterms:created xsi:type="dcterms:W3CDTF">2017-06-01T08:59:00Z</dcterms:created>
  <dcterms:modified xsi:type="dcterms:W3CDTF">2017-06-01T08:59:00Z</dcterms:modified>
</cp:coreProperties>
</file>